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221" w:rsidRDefault="005D7B91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</w:t>
      </w:r>
    </w:p>
    <w:p w:rsidR="00AE2221" w:rsidRDefault="005D7B91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AE2221" w:rsidRDefault="005D7B91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7835"/>
      </w:tblGrid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AE2221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AE2221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AE2221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AE2221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AE2221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AE2221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2221" w:rsidRDefault="005D7B91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AE2221" w:rsidRDefault="005D7B91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AE2221" w:rsidRDefault="005D7B91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AE2221" w:rsidRDefault="005D7B91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AE2221" w:rsidRDefault="005D7B91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AE2221" w:rsidRDefault="005D7B91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E2221" w:rsidRDefault="005D7B91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AE2221" w:rsidRDefault="005D7B91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AE2221" w:rsidRDefault="005D7B91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bookmarkEnd w:id="2"/>
    <w:p w:rsidR="00AE2221" w:rsidRDefault="005D7B91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AE222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pgNumType w:start="1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B91" w:rsidRDefault="005D7B91">
      <w:r>
        <w:separator/>
      </w:r>
    </w:p>
  </w:endnote>
  <w:endnote w:type="continuationSeparator" w:id="0">
    <w:p w:rsidR="005D7B91" w:rsidRDefault="005D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51" w:rsidRDefault="005D7B91">
    <w:pPr>
      <w:pStyle w:val="a7"/>
      <w:jc w:val="center"/>
    </w:pPr>
    <w:r>
      <w:rPr>
        <w:rFonts w:eastAsia="標楷體"/>
      </w:rPr>
      <w:t>附件</w:t>
    </w:r>
    <w:r>
      <w:rPr>
        <w:rFonts w:eastAsia="標楷體"/>
      </w:rPr>
      <w:t>6</w:t>
    </w:r>
    <w:r>
      <w:t>_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B91" w:rsidRDefault="005D7B91">
      <w:r>
        <w:rPr>
          <w:color w:val="000000"/>
        </w:rPr>
        <w:separator/>
      </w:r>
    </w:p>
  </w:footnote>
  <w:footnote w:type="continuationSeparator" w:id="0">
    <w:p w:rsidR="005D7B91" w:rsidRDefault="005D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51" w:rsidRDefault="005D7B91">
    <w:pPr>
      <w:pStyle w:val="a5"/>
      <w:jc w:val="right"/>
      <w:rPr>
        <w:rFonts w:eastAsia="標楷體"/>
      </w:rPr>
    </w:pPr>
    <w:r>
      <w:rPr>
        <w:rFonts w:eastAsia="標楷體"/>
      </w:rPr>
      <w:t>1120725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17D89"/>
    <w:multiLevelType w:val="multilevel"/>
    <w:tmpl w:val="A55E8C82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2221"/>
    <w:rsid w:val="002D6230"/>
    <w:rsid w:val="005D7B91"/>
    <w:rsid w:val="00A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920602-E142-48B2-BAB1-E9E324D1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2023-09-11T02:56:00Z</dcterms:created>
  <dcterms:modified xsi:type="dcterms:W3CDTF">2023-09-11T02:56:00Z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